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11" w:rsidRDefault="00DC1D11" w:rsidP="00FC209F">
      <w:pPr>
        <w:jc w:val="center"/>
      </w:pPr>
      <w:r w:rsidRPr="005114A4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.75pt;height:563.25pt" o:ole="">
            <v:imagedata r:id="rId4" o:title=""/>
          </v:shape>
          <o:OLEObject Type="Embed" ProgID="Msxml2.SAXXMLReader.5.0" ShapeID="_x0000_i1025" DrawAspect="Content" ObjectID="_1453149570" r:id="rId5"/>
        </w:object>
      </w:r>
    </w:p>
    <w:sectPr w:rsidR="00DC1D11" w:rsidSect="00FC209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14A4"/>
    <w:rsid w:val="00002D32"/>
    <w:rsid w:val="00510624"/>
    <w:rsid w:val="005114A4"/>
    <w:rsid w:val="006924E6"/>
    <w:rsid w:val="00967678"/>
    <w:rsid w:val="00B70573"/>
    <w:rsid w:val="00C242F9"/>
    <w:rsid w:val="00C83335"/>
    <w:rsid w:val="00DC1D11"/>
    <w:rsid w:val="00FC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4E6"/>
    <w:pPr>
      <w:spacing w:after="200"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5</Words>
  <Characters>29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МДОУ 386</dc:creator>
  <cp:keywords/>
  <dc:description/>
  <cp:lastModifiedBy>user</cp:lastModifiedBy>
  <cp:revision>2</cp:revision>
  <dcterms:created xsi:type="dcterms:W3CDTF">2014-02-05T18:52:00Z</dcterms:created>
  <dcterms:modified xsi:type="dcterms:W3CDTF">2014-02-05T18:52:00Z</dcterms:modified>
</cp:coreProperties>
</file>